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433" w:rsidRDefault="00384433">
      <w:pPr>
        <w:rPr>
          <w:b/>
          <w:sz w:val="48"/>
          <w:szCs w:val="48"/>
        </w:rPr>
      </w:pPr>
      <w:r>
        <w:rPr>
          <w:b/>
          <w:sz w:val="48"/>
          <w:szCs w:val="48"/>
        </w:rPr>
        <w:t>Anmälan till 2012 års Advokatgolf</w:t>
      </w:r>
    </w:p>
    <w:p w:rsidR="00384433" w:rsidRPr="00CE31BA" w:rsidRDefault="00384433">
      <w:pPr>
        <w:rPr>
          <w:b/>
          <w:sz w:val="36"/>
          <w:szCs w:val="36"/>
          <w:u w:val="single"/>
        </w:rPr>
      </w:pPr>
      <w:r w:rsidRPr="00CE31BA">
        <w:rPr>
          <w:b/>
          <w:sz w:val="36"/>
          <w:szCs w:val="36"/>
          <w:u w:val="single"/>
        </w:rPr>
        <w:t>Advokatklassen</w:t>
      </w:r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>Namn:</w:t>
      </w:r>
    </w:p>
    <w:p w:rsidR="00384433" w:rsidRPr="00CB4C77" w:rsidRDefault="00384433">
      <w:pPr>
        <w:rPr>
          <w:sz w:val="36"/>
          <w:szCs w:val="36"/>
        </w:rPr>
      </w:pPr>
      <w:r w:rsidRPr="00CB4C77">
        <w:rPr>
          <w:sz w:val="36"/>
          <w:szCs w:val="36"/>
        </w:rPr>
        <w:t>Golf id:</w:t>
      </w:r>
    </w:p>
    <w:p w:rsidR="00384433" w:rsidRPr="00CB4C77" w:rsidRDefault="00384433">
      <w:pPr>
        <w:rPr>
          <w:sz w:val="36"/>
          <w:szCs w:val="36"/>
        </w:rPr>
      </w:pPr>
      <w:r w:rsidRPr="00CB4C77">
        <w:rPr>
          <w:sz w:val="36"/>
          <w:szCs w:val="36"/>
        </w:rPr>
        <w:t>Adress:</w:t>
      </w:r>
    </w:p>
    <w:p w:rsidR="00384433" w:rsidRPr="00CB4C77" w:rsidRDefault="00384433">
      <w:pPr>
        <w:rPr>
          <w:sz w:val="36"/>
          <w:szCs w:val="36"/>
        </w:rPr>
      </w:pPr>
      <w:r w:rsidRPr="00CB4C77">
        <w:rPr>
          <w:sz w:val="36"/>
          <w:szCs w:val="36"/>
        </w:rPr>
        <w:t>E-mail:</w:t>
      </w:r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>Mobiltelefonnr:</w:t>
      </w:r>
    </w:p>
    <w:p w:rsidR="00384433" w:rsidRDefault="00384433">
      <w:pPr>
        <w:rPr>
          <w:sz w:val="36"/>
          <w:szCs w:val="36"/>
        </w:rPr>
      </w:pPr>
    </w:p>
    <w:p w:rsidR="00384433" w:rsidRPr="00CE31BA" w:rsidRDefault="00384433">
      <w:pPr>
        <w:rPr>
          <w:b/>
          <w:sz w:val="36"/>
          <w:szCs w:val="36"/>
          <w:u w:val="single"/>
        </w:rPr>
      </w:pPr>
      <w:r w:rsidRPr="00CE31BA">
        <w:rPr>
          <w:b/>
          <w:sz w:val="36"/>
          <w:szCs w:val="36"/>
          <w:u w:val="single"/>
        </w:rPr>
        <w:t>Odylklassen</w:t>
      </w:r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>Namn:</w:t>
      </w:r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>Golf id:</w:t>
      </w:r>
    </w:p>
    <w:p w:rsidR="00384433" w:rsidRDefault="00384433">
      <w:pPr>
        <w:rPr>
          <w:sz w:val="36"/>
          <w:szCs w:val="36"/>
        </w:rPr>
      </w:pPr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 xml:space="preserve">Anmälan skall sändas till </w:t>
      </w:r>
      <w:smartTag w:uri="urn:schemas-microsoft-com:office:smarttags" w:element="PersonName">
        <w:r>
          <w:rPr>
            <w:sz w:val="36"/>
            <w:szCs w:val="36"/>
          </w:rPr>
          <w:t>Christer Wahlgren</w:t>
        </w:r>
      </w:smartTag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>per fax 035 15 31 01</w:t>
      </w:r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 xml:space="preserve">eller mail </w:t>
      </w:r>
      <w:hyperlink r:id="rId4" w:history="1">
        <w:r w:rsidRPr="0055428C">
          <w:rPr>
            <w:rStyle w:val="Hyperlink"/>
            <w:sz w:val="36"/>
            <w:szCs w:val="36"/>
          </w:rPr>
          <w:t>cw@amberadvokater.se</w:t>
        </w:r>
      </w:hyperlink>
    </w:p>
    <w:p w:rsidR="00384433" w:rsidRDefault="00384433">
      <w:pPr>
        <w:rPr>
          <w:sz w:val="36"/>
          <w:szCs w:val="36"/>
        </w:rPr>
      </w:pPr>
      <w:r>
        <w:rPr>
          <w:sz w:val="36"/>
          <w:szCs w:val="36"/>
        </w:rPr>
        <w:t>eller post Box 363, 301 09 Halmstad</w:t>
      </w:r>
    </w:p>
    <w:p w:rsidR="00384433" w:rsidRDefault="00384433">
      <w:pPr>
        <w:rPr>
          <w:sz w:val="36"/>
          <w:szCs w:val="36"/>
        </w:rPr>
      </w:pPr>
    </w:p>
    <w:p w:rsidR="00384433" w:rsidRPr="00C2070B" w:rsidRDefault="00384433">
      <w:pPr>
        <w:rPr>
          <w:sz w:val="36"/>
          <w:szCs w:val="36"/>
        </w:rPr>
      </w:pPr>
      <w:r w:rsidRPr="00CE31BA">
        <w:rPr>
          <w:b/>
          <w:sz w:val="36"/>
          <w:szCs w:val="36"/>
          <w:u w:val="single"/>
        </w:rPr>
        <w:t>OBS</w:t>
      </w:r>
      <w:r>
        <w:rPr>
          <w:b/>
          <w:sz w:val="36"/>
          <w:szCs w:val="36"/>
        </w:rPr>
        <w:t xml:space="preserve"> </w:t>
      </w:r>
      <w:r>
        <w:rPr>
          <w:sz w:val="36"/>
          <w:szCs w:val="36"/>
        </w:rPr>
        <w:t>Samtidigt med insändandet av anmälan skall startavgiften 300 kr/person inbetalas till bankgiro 991-6701</w:t>
      </w:r>
    </w:p>
    <w:sectPr w:rsidR="00384433" w:rsidRPr="00C2070B" w:rsidSect="00E707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1304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070B"/>
    <w:rsid w:val="000572C0"/>
    <w:rsid w:val="00167556"/>
    <w:rsid w:val="00171225"/>
    <w:rsid w:val="001C7EDC"/>
    <w:rsid w:val="00285A0A"/>
    <w:rsid w:val="003025FC"/>
    <w:rsid w:val="00375BB1"/>
    <w:rsid w:val="00384433"/>
    <w:rsid w:val="0055428C"/>
    <w:rsid w:val="006C7F47"/>
    <w:rsid w:val="007567F2"/>
    <w:rsid w:val="007A7C8D"/>
    <w:rsid w:val="008A1AB3"/>
    <w:rsid w:val="009B6998"/>
    <w:rsid w:val="00C2070B"/>
    <w:rsid w:val="00CB4C77"/>
    <w:rsid w:val="00CE31BA"/>
    <w:rsid w:val="00E70794"/>
    <w:rsid w:val="00EC57B5"/>
    <w:rsid w:val="00F63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79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C2070B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w@amberadvokater.s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65</Words>
  <Characters>345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Anmälan till 2009 års Advokatgolf</dc:title>
  <dc:subject/>
  <dc:creator>christer</dc:creator>
  <cp:keywords/>
  <dc:description/>
  <cp:lastModifiedBy>Christer Wahlgren</cp:lastModifiedBy>
  <cp:revision>2</cp:revision>
  <dcterms:created xsi:type="dcterms:W3CDTF">2012-05-10T11:47:00Z</dcterms:created>
  <dcterms:modified xsi:type="dcterms:W3CDTF">2012-05-10T11:47:00Z</dcterms:modified>
</cp:coreProperties>
</file>